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75C8F">
      <w:pPr>
        <w:jc w:val="both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附件1</w:t>
      </w:r>
    </w:p>
    <w:p w14:paraId="75810C9E">
      <w:pPr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参会回执</w:t>
      </w:r>
    </w:p>
    <w:p w14:paraId="07DE891C">
      <w:pPr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</w:p>
    <w:p w14:paraId="01377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我单位将派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位同志前往贵院参加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  <w:lang w:val="en-US" w:eastAsia="zh-CN"/>
        </w:rPr>
        <w:t>2026年11月29日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举办的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32"/>
          <w:szCs w:val="32"/>
          <w:u w:val="single"/>
        </w:rPr>
        <w:t>“就”在金秋“职”达未来江西工业贸易职业技术学院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  <w:t>交通旅游学院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333333"/>
          <w:spacing w:val="0"/>
          <w:sz w:val="32"/>
          <w:szCs w:val="32"/>
          <w:u w:val="single"/>
        </w:rPr>
        <w:t>届毕业生秋季专场招聘会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。</w:t>
      </w:r>
    </w:p>
    <w:p w14:paraId="0FAB5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请予接洽。</w:t>
      </w:r>
    </w:p>
    <w:p w14:paraId="663113B8">
      <w:pPr>
        <w:jc w:val="center"/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</w:pPr>
    </w:p>
    <w:p w14:paraId="74821312">
      <w:pPr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p w14:paraId="5FF5D21D">
      <w:pPr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                                   （公章）</w:t>
      </w:r>
    </w:p>
    <w:p w14:paraId="7FF19035">
      <w:pPr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                                   年   月   日</w:t>
      </w:r>
    </w:p>
    <w:p w14:paraId="1FC7CE3B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7101EDEA"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参会回执表</w:t>
      </w:r>
    </w:p>
    <w:tbl>
      <w:tblPr>
        <w:tblStyle w:val="4"/>
        <w:tblW w:w="96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855"/>
        <w:gridCol w:w="1725"/>
        <w:gridCol w:w="1860"/>
        <w:gridCol w:w="2280"/>
        <w:gridCol w:w="1488"/>
      </w:tblGrid>
      <w:tr w14:paraId="2FF7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2C69E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单位全称</w:t>
            </w:r>
          </w:p>
        </w:tc>
        <w:tc>
          <w:tcPr>
            <w:tcW w:w="8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25EC0">
            <w:pPr>
              <w:widowControl/>
              <w:spacing w:line="320" w:lineRule="exact"/>
              <w:ind w:firstLine="5320" w:firstLineChars="1900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（企业公章）</w:t>
            </w:r>
          </w:p>
        </w:tc>
      </w:tr>
      <w:tr w14:paraId="4E12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305B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8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5CFC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89B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6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2F97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参会人员信息</w:t>
            </w:r>
          </w:p>
        </w:tc>
      </w:tr>
      <w:tr w14:paraId="7D0A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CAEC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2D76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36E5D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部门职务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6F03F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F5DE7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A895">
            <w:pPr>
              <w:widowControl/>
              <w:spacing w:line="32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3F59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1BC9E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F20B5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DFDD6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C8E33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972A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CD4D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D260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F2B0A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6450F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E3DEE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7F173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300F9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FED11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702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0F09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728EA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0ADC1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33BFD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52C5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EE3C1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EF1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91395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其他说明</w:t>
            </w:r>
          </w:p>
        </w:tc>
        <w:tc>
          <w:tcPr>
            <w:tcW w:w="8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3C484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7B2FF485">
      <w:pPr>
        <w:widowControl/>
        <w:shd w:val="clear" w:color="auto" w:fill="FFFFFF"/>
        <w:spacing w:line="280" w:lineRule="atLeast"/>
        <w:ind w:right="897"/>
        <w:rPr>
          <w:rFonts w:ascii="仿宋_GB2312" w:hAnsi="微软雅黑" w:eastAsia="仿宋_GB2312" w:cs="宋体"/>
          <w:bCs/>
          <w:color w:val="000000"/>
          <w:kern w:val="0"/>
          <w:sz w:val="32"/>
          <w:szCs w:val="32"/>
        </w:rPr>
      </w:pPr>
    </w:p>
    <w:p w14:paraId="712B23C8">
      <w:pPr>
        <w:rPr>
          <w:vanish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NGUzNjk2NWYxZmJlYmNjZDk4NTUxMzIxNTJmYmQifQ=="/>
  </w:docVars>
  <w:rsids>
    <w:rsidRoot w:val="27C220ED"/>
    <w:rsid w:val="000C30FD"/>
    <w:rsid w:val="00317938"/>
    <w:rsid w:val="00334CAB"/>
    <w:rsid w:val="0D112143"/>
    <w:rsid w:val="114415F3"/>
    <w:rsid w:val="119B5D70"/>
    <w:rsid w:val="17D3547E"/>
    <w:rsid w:val="198C6D86"/>
    <w:rsid w:val="22921F10"/>
    <w:rsid w:val="235D2E5E"/>
    <w:rsid w:val="27C220ED"/>
    <w:rsid w:val="3BD36842"/>
    <w:rsid w:val="3BFC4A3A"/>
    <w:rsid w:val="4B8B514A"/>
    <w:rsid w:val="4C58296E"/>
    <w:rsid w:val="5E53672F"/>
    <w:rsid w:val="645F299E"/>
    <w:rsid w:val="6A8D1B58"/>
    <w:rsid w:val="6CE75D8B"/>
    <w:rsid w:val="6D535020"/>
    <w:rsid w:val="738B58EE"/>
    <w:rsid w:val="79132B33"/>
    <w:rsid w:val="79BB00BC"/>
    <w:rsid w:val="7B247509"/>
    <w:rsid w:val="7D990594"/>
    <w:rsid w:val="7DCA7501"/>
    <w:rsid w:val="7EF2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PC-201608121307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135</Words>
  <Characters>143</Characters>
  <Lines>1</Lines>
  <Paragraphs>1</Paragraphs>
  <TotalTime>29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2018-10-24T09:26:00Z</dcterms:created>
  <dc:creator>暮雪辰星1405389823</dc:creator>
  <cp:lastModifiedBy>廖丽达</cp:lastModifiedBy>
  <cp:lastPrinted>2024-09-27T03:38:00Z</cp:lastPrinted>
  <dcterms:modified xsi:type="dcterms:W3CDTF">2026-10-19T12:17:00Z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225A9C456F2F4E3EACB24BC0F6D33E16_13</vt:lpwstr>
  </property>
  <property fmtid="{D5CDD505-2E9C-101B-9397-08002B2CF9AE}" pid="4" name="KSOTemplateDocerSaveRecord">
    <vt:lpwstr>eyJoZGlkIjoiOWY4MzZhOTcwYWFlYzFiMWYzZjdhODY4YmE0ODYwMGYiLCJ1c2VySWQiOiIxNjQwMTYzNjA3In0=</vt:lpwstr>
  </property>
</Properties>
</file>